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695" w:rsidRDefault="00F14695" w:rsidP="0041029E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F165A">
        <w:rPr>
          <w:rFonts w:ascii="ＭＳ 明朝" w:eastAsia="HGP創英角ﾎﾟｯﾌﾟ体" w:hAnsi="Times New Roman" w:cs="HGP創英角ﾎﾟｯﾌﾟ体" w:hint="eastAsia"/>
          <w:color w:val="000000"/>
          <w:spacing w:val="4"/>
          <w:kern w:val="0"/>
          <w:sz w:val="80"/>
          <w:szCs w:val="80"/>
        </w:rPr>
        <w:t>ＦＡＸ送信票</w:t>
      </w:r>
    </w:p>
    <w:p w:rsidR="00F14695" w:rsidRDefault="00F14695" w:rsidP="00370AE1">
      <w:pPr>
        <w:overflowPunct w:val="0"/>
        <w:jc w:val="center"/>
        <w:textAlignment w:val="baseline"/>
        <w:rPr>
          <w:rFonts w:ascii="Times New Roman" w:hAnsi="Times New Roman" w:cs="ＭＳ 明朝"/>
          <w:b/>
          <w:bCs/>
          <w:color w:val="000000"/>
          <w:spacing w:val="2"/>
          <w:kern w:val="0"/>
          <w:sz w:val="28"/>
          <w:szCs w:val="28"/>
        </w:rPr>
      </w:pPr>
      <w:r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男子第４６回・女子第２４回</w:t>
      </w:r>
    </w:p>
    <w:p w:rsidR="00F14695" w:rsidRPr="0041029E" w:rsidRDefault="00F14695" w:rsidP="00370AE1">
      <w:pPr>
        <w:overflowPunct w:val="0"/>
        <w:jc w:val="center"/>
        <w:textAlignment w:val="baseline"/>
        <w:rPr>
          <w:rFonts w:ascii="Times New Roman" w:hAnsi="Times New Roman" w:cs="ＭＳ 明朝"/>
          <w:b/>
          <w:bCs/>
          <w:color w:val="000000"/>
          <w:spacing w:val="2"/>
          <w:kern w:val="0"/>
          <w:sz w:val="28"/>
          <w:szCs w:val="28"/>
          <w:lang w:eastAsia="zh-CN"/>
        </w:rPr>
      </w:pPr>
      <w:r w:rsidRPr="00370AE1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28"/>
          <w:szCs w:val="28"/>
          <w:lang w:eastAsia="zh-CN"/>
        </w:rPr>
        <w:t>徳島県中学校新人駅伝競走大会</w:t>
      </w:r>
      <w:r w:rsidRPr="0041029E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28"/>
          <w:szCs w:val="28"/>
          <w:lang w:eastAsia="zh-CN"/>
        </w:rPr>
        <w:t xml:space="preserve">　　参加校確認</w:t>
      </w:r>
    </w:p>
    <w:p w:rsidR="00F14695" w:rsidRDefault="00F14695" w:rsidP="003F165A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  <w:lang w:eastAsia="zh-CN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626"/>
        <w:gridCol w:w="4601"/>
      </w:tblGrid>
      <w:tr w:rsidR="00F14695" w:rsidRPr="00D311AC" w:rsidTr="00D311AC">
        <w:trPr>
          <w:jc w:val="center"/>
        </w:trPr>
        <w:tc>
          <w:tcPr>
            <w:tcW w:w="3626" w:type="dxa"/>
            <w:vAlign w:val="center"/>
          </w:tcPr>
          <w:p w:rsidR="00F14695" w:rsidRPr="00D311AC" w:rsidRDefault="00F14695" w:rsidP="00D311AC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D311AC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郡市名</w:t>
            </w:r>
          </w:p>
        </w:tc>
        <w:tc>
          <w:tcPr>
            <w:tcW w:w="4601" w:type="dxa"/>
          </w:tcPr>
          <w:p w:rsidR="00F14695" w:rsidRPr="00D311AC" w:rsidRDefault="00F14695" w:rsidP="00D311AC">
            <w:pPr>
              <w:overflowPunct w:val="0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F14695" w:rsidRPr="00D311AC" w:rsidTr="00D311AC">
        <w:trPr>
          <w:jc w:val="center"/>
        </w:trPr>
        <w:tc>
          <w:tcPr>
            <w:tcW w:w="3626" w:type="dxa"/>
            <w:vAlign w:val="center"/>
          </w:tcPr>
          <w:p w:rsidR="00F14695" w:rsidRPr="00D311AC" w:rsidRDefault="00F14695" w:rsidP="00D311AC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D311AC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中学校</w:t>
            </w:r>
          </w:p>
        </w:tc>
        <w:tc>
          <w:tcPr>
            <w:tcW w:w="4601" w:type="dxa"/>
          </w:tcPr>
          <w:p w:rsidR="00F14695" w:rsidRPr="00D311AC" w:rsidRDefault="00F14695" w:rsidP="00D311AC">
            <w:pPr>
              <w:overflowPunct w:val="0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F14695" w:rsidRPr="00D311AC" w:rsidTr="00D311AC">
        <w:trPr>
          <w:jc w:val="center"/>
        </w:trPr>
        <w:tc>
          <w:tcPr>
            <w:tcW w:w="3626" w:type="dxa"/>
            <w:vAlign w:val="center"/>
          </w:tcPr>
          <w:p w:rsidR="00F14695" w:rsidRPr="00D311AC" w:rsidRDefault="00F14695" w:rsidP="00D311AC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D311AC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男子</w:t>
            </w:r>
          </w:p>
        </w:tc>
        <w:tc>
          <w:tcPr>
            <w:tcW w:w="4601" w:type="dxa"/>
          </w:tcPr>
          <w:p w:rsidR="00F14695" w:rsidRPr="00D311AC" w:rsidRDefault="00F14695" w:rsidP="00D311AC">
            <w:pPr>
              <w:overflowPunct w:val="0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F14695" w:rsidRPr="00D311AC" w:rsidTr="00D311AC">
        <w:trPr>
          <w:jc w:val="center"/>
        </w:trPr>
        <w:tc>
          <w:tcPr>
            <w:tcW w:w="3626" w:type="dxa"/>
            <w:vAlign w:val="center"/>
          </w:tcPr>
          <w:p w:rsidR="00F14695" w:rsidRPr="00D311AC" w:rsidRDefault="00F14695" w:rsidP="00D311AC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D311AC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女子</w:t>
            </w:r>
          </w:p>
        </w:tc>
        <w:tc>
          <w:tcPr>
            <w:tcW w:w="4601" w:type="dxa"/>
          </w:tcPr>
          <w:p w:rsidR="00F14695" w:rsidRPr="00D311AC" w:rsidRDefault="00F14695" w:rsidP="00D311AC">
            <w:pPr>
              <w:overflowPunct w:val="0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F14695" w:rsidRPr="00D311AC" w:rsidTr="00D311AC">
        <w:trPr>
          <w:jc w:val="center"/>
        </w:trPr>
        <w:tc>
          <w:tcPr>
            <w:tcW w:w="3626" w:type="dxa"/>
            <w:vAlign w:val="center"/>
          </w:tcPr>
          <w:p w:rsidR="00F14695" w:rsidRPr="00D311AC" w:rsidRDefault="00F14695" w:rsidP="00D311AC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D311AC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担当者氏名</w:t>
            </w:r>
          </w:p>
        </w:tc>
        <w:tc>
          <w:tcPr>
            <w:tcW w:w="4601" w:type="dxa"/>
          </w:tcPr>
          <w:p w:rsidR="00F14695" w:rsidRPr="00D311AC" w:rsidRDefault="00F14695" w:rsidP="00D311AC">
            <w:pPr>
              <w:overflowPunct w:val="0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F14695" w:rsidRPr="00D311AC" w:rsidTr="00D311AC">
        <w:trPr>
          <w:jc w:val="center"/>
        </w:trPr>
        <w:tc>
          <w:tcPr>
            <w:tcW w:w="3626" w:type="dxa"/>
            <w:vAlign w:val="center"/>
          </w:tcPr>
          <w:p w:rsidR="00F14695" w:rsidRPr="00D311AC" w:rsidRDefault="00F14695" w:rsidP="00D311AC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D311AC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緊急連絡先</w:t>
            </w:r>
          </w:p>
        </w:tc>
        <w:tc>
          <w:tcPr>
            <w:tcW w:w="4601" w:type="dxa"/>
          </w:tcPr>
          <w:p w:rsidR="00F14695" w:rsidRPr="00D311AC" w:rsidRDefault="00F14695" w:rsidP="00D311AC">
            <w:pPr>
              <w:overflowPunct w:val="0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</w:tbl>
    <w:p w:rsidR="00F14695" w:rsidRDefault="00F14695" w:rsidP="003F165A">
      <w:pPr>
        <w:overflowPunct w:val="0"/>
        <w:textAlignment w:val="baseline"/>
        <w:rPr>
          <w:rFonts w:ascii="Times New Roman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</w:p>
    <w:p w:rsidR="00F14695" w:rsidRDefault="00F14695" w:rsidP="00A829A7">
      <w:pPr>
        <w:overflowPunct w:val="0"/>
        <w:textAlignment w:val="baseline"/>
        <w:rPr>
          <w:rFonts w:ascii="Times New Roman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参加校確認の都合上，</w:t>
      </w:r>
      <w:r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上表の</w:t>
      </w: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必要事項（男子・女子チーム参加</w:t>
      </w:r>
      <w:r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は</w:t>
      </w: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○×で）を記入し，</w:t>
      </w: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各郡市駅伝専門部長の先生まで</w:t>
      </w:r>
      <w:r w:rsidRPr="0042230F">
        <w:rPr>
          <w:rFonts w:ascii="Times New Roman" w:hAnsi="Times New Roman" w:cs="ＭＳ 明朝"/>
          <w:b/>
          <w:bCs/>
          <w:color w:val="000000"/>
          <w:spacing w:val="2"/>
          <w:kern w:val="0"/>
          <w:sz w:val="32"/>
          <w:szCs w:val="32"/>
        </w:rPr>
        <w:t>FAX</w:t>
      </w: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で報告して下さい。よろしくお願いします。</w:t>
      </w:r>
    </w:p>
    <w:p w:rsidR="00F14695" w:rsidRPr="0042230F" w:rsidRDefault="00F14695" w:rsidP="0042230F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申込み期日</w:t>
      </w:r>
      <w:r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：１月２０日（金</w:t>
      </w: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）必着厳守</w:t>
      </w:r>
    </w:p>
    <w:p w:rsidR="00F14695" w:rsidRDefault="00F14695" w:rsidP="0042230F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F165A">
        <w:rPr>
          <w:rFonts w:ascii="ＭＳ 明朝" w:eastAsia="HGP創英角ﾎﾟｯﾌﾟ体" w:hAnsi="Times New Roman" w:cs="HGP創英角ﾎﾟｯﾌﾟ体" w:hint="eastAsia"/>
          <w:color w:val="000000"/>
          <w:spacing w:val="4"/>
          <w:kern w:val="0"/>
          <w:sz w:val="80"/>
          <w:szCs w:val="80"/>
        </w:rPr>
        <w:t>ＦＡＸ送信票</w:t>
      </w:r>
      <w:r>
        <w:rPr>
          <w:rFonts w:ascii="ＭＳ 明朝" w:eastAsia="HGP創英角ﾎﾟｯﾌﾟ体" w:hAnsi="Times New Roman" w:cs="HGP創英角ﾎﾟｯﾌﾟ体" w:hint="eastAsia"/>
          <w:color w:val="000000"/>
          <w:spacing w:val="4"/>
          <w:kern w:val="0"/>
          <w:sz w:val="80"/>
          <w:szCs w:val="80"/>
        </w:rPr>
        <w:t xml:space="preserve">（例）　</w:t>
      </w:r>
    </w:p>
    <w:p w:rsidR="00F14695" w:rsidRDefault="00F14695" w:rsidP="00E23BD5">
      <w:pPr>
        <w:overflowPunct w:val="0"/>
        <w:jc w:val="center"/>
        <w:textAlignment w:val="baseline"/>
        <w:rPr>
          <w:rFonts w:ascii="Times New Roman" w:hAnsi="Times New Roman" w:cs="ＭＳ 明朝"/>
          <w:b/>
          <w:bCs/>
          <w:color w:val="000000"/>
          <w:spacing w:val="2"/>
          <w:kern w:val="0"/>
          <w:sz w:val="28"/>
          <w:szCs w:val="28"/>
        </w:rPr>
      </w:pPr>
      <w:r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男子第４６回・女子第２４</w:t>
      </w:r>
      <w:r w:rsidRPr="00370AE1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回</w:t>
      </w:r>
    </w:p>
    <w:p w:rsidR="00F14695" w:rsidRPr="0041029E" w:rsidRDefault="00F14695" w:rsidP="00E23BD5">
      <w:pPr>
        <w:overflowPunct w:val="0"/>
        <w:jc w:val="center"/>
        <w:textAlignment w:val="baseline"/>
        <w:rPr>
          <w:rFonts w:ascii="Times New Roman" w:hAnsi="Times New Roman" w:cs="ＭＳ 明朝"/>
          <w:b/>
          <w:bCs/>
          <w:color w:val="000000"/>
          <w:spacing w:val="2"/>
          <w:kern w:val="0"/>
          <w:sz w:val="28"/>
          <w:szCs w:val="28"/>
          <w:lang w:eastAsia="zh-CN"/>
        </w:rPr>
      </w:pPr>
      <w:r w:rsidRPr="00370AE1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28"/>
          <w:szCs w:val="28"/>
          <w:lang w:eastAsia="zh-CN"/>
        </w:rPr>
        <w:t>徳島県中学校新人駅伝競走大会</w:t>
      </w:r>
      <w:r w:rsidRPr="0041029E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28"/>
          <w:szCs w:val="28"/>
          <w:lang w:eastAsia="zh-CN"/>
        </w:rPr>
        <w:t xml:space="preserve">　　参加校確認</w:t>
      </w:r>
    </w:p>
    <w:p w:rsidR="00F14695" w:rsidRPr="00E23BD5" w:rsidRDefault="00F14695" w:rsidP="0042230F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  <w:lang w:eastAsia="zh-CN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626"/>
        <w:gridCol w:w="4601"/>
      </w:tblGrid>
      <w:tr w:rsidR="00F14695" w:rsidRPr="00D311AC" w:rsidTr="00D311AC">
        <w:trPr>
          <w:jc w:val="center"/>
        </w:trPr>
        <w:tc>
          <w:tcPr>
            <w:tcW w:w="3626" w:type="dxa"/>
            <w:vAlign w:val="center"/>
          </w:tcPr>
          <w:p w:rsidR="00F14695" w:rsidRPr="00D311AC" w:rsidRDefault="00F14695" w:rsidP="00D311AC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D311AC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郡市名</w:t>
            </w:r>
          </w:p>
        </w:tc>
        <w:tc>
          <w:tcPr>
            <w:tcW w:w="4601" w:type="dxa"/>
          </w:tcPr>
          <w:p w:rsidR="00F14695" w:rsidRPr="00D311AC" w:rsidRDefault="00F14695" w:rsidP="00D311AC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D311AC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板野郡</w:t>
            </w:r>
          </w:p>
        </w:tc>
      </w:tr>
      <w:tr w:rsidR="00F14695" w:rsidRPr="00D311AC" w:rsidTr="00D311AC">
        <w:trPr>
          <w:jc w:val="center"/>
        </w:trPr>
        <w:tc>
          <w:tcPr>
            <w:tcW w:w="3626" w:type="dxa"/>
            <w:vAlign w:val="center"/>
          </w:tcPr>
          <w:p w:rsidR="00F14695" w:rsidRPr="00D311AC" w:rsidRDefault="00F14695" w:rsidP="00D311AC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D311AC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中学校</w:t>
            </w:r>
          </w:p>
        </w:tc>
        <w:tc>
          <w:tcPr>
            <w:tcW w:w="4601" w:type="dxa"/>
          </w:tcPr>
          <w:p w:rsidR="00F14695" w:rsidRPr="00D311AC" w:rsidRDefault="00F14695" w:rsidP="00D311AC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D311AC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松茂中学校</w:t>
            </w:r>
          </w:p>
        </w:tc>
      </w:tr>
      <w:tr w:rsidR="00F14695" w:rsidRPr="00D311AC" w:rsidTr="00D311AC">
        <w:trPr>
          <w:jc w:val="center"/>
        </w:trPr>
        <w:tc>
          <w:tcPr>
            <w:tcW w:w="3626" w:type="dxa"/>
            <w:vAlign w:val="center"/>
          </w:tcPr>
          <w:p w:rsidR="00F14695" w:rsidRPr="00D311AC" w:rsidRDefault="00F14695" w:rsidP="00D311AC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D311AC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男子</w:t>
            </w:r>
          </w:p>
        </w:tc>
        <w:tc>
          <w:tcPr>
            <w:tcW w:w="4601" w:type="dxa"/>
          </w:tcPr>
          <w:p w:rsidR="00F14695" w:rsidRPr="00D311AC" w:rsidRDefault="00F14695" w:rsidP="00D311AC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D311AC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○</w:t>
            </w:r>
          </w:p>
        </w:tc>
      </w:tr>
      <w:tr w:rsidR="00F14695" w:rsidRPr="00D311AC" w:rsidTr="00D311AC">
        <w:trPr>
          <w:jc w:val="center"/>
        </w:trPr>
        <w:tc>
          <w:tcPr>
            <w:tcW w:w="3626" w:type="dxa"/>
            <w:vAlign w:val="center"/>
          </w:tcPr>
          <w:p w:rsidR="00F14695" w:rsidRPr="00D311AC" w:rsidRDefault="00F14695" w:rsidP="00D311AC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D311AC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女子</w:t>
            </w:r>
          </w:p>
        </w:tc>
        <w:tc>
          <w:tcPr>
            <w:tcW w:w="4601" w:type="dxa"/>
          </w:tcPr>
          <w:p w:rsidR="00F14695" w:rsidRPr="00D311AC" w:rsidRDefault="00F14695" w:rsidP="00D311AC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D311AC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×</w:t>
            </w:r>
          </w:p>
        </w:tc>
      </w:tr>
      <w:tr w:rsidR="00F14695" w:rsidRPr="00D311AC" w:rsidTr="00D311AC">
        <w:trPr>
          <w:jc w:val="center"/>
        </w:trPr>
        <w:tc>
          <w:tcPr>
            <w:tcW w:w="3626" w:type="dxa"/>
            <w:vAlign w:val="center"/>
          </w:tcPr>
          <w:p w:rsidR="00F14695" w:rsidRPr="00D311AC" w:rsidRDefault="00F14695" w:rsidP="00D311AC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D311AC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担当者氏名</w:t>
            </w:r>
          </w:p>
        </w:tc>
        <w:tc>
          <w:tcPr>
            <w:tcW w:w="4601" w:type="dxa"/>
          </w:tcPr>
          <w:p w:rsidR="00F14695" w:rsidRPr="00D311AC" w:rsidRDefault="00F14695" w:rsidP="00D311AC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D311AC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白川　悟</w:t>
            </w:r>
          </w:p>
        </w:tc>
      </w:tr>
      <w:tr w:rsidR="00F14695" w:rsidRPr="00D311AC" w:rsidTr="00D311AC">
        <w:trPr>
          <w:jc w:val="center"/>
        </w:trPr>
        <w:tc>
          <w:tcPr>
            <w:tcW w:w="3626" w:type="dxa"/>
            <w:vAlign w:val="center"/>
          </w:tcPr>
          <w:p w:rsidR="00F14695" w:rsidRPr="00D311AC" w:rsidRDefault="00F14695" w:rsidP="00D311AC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D311AC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緊急連絡先</w:t>
            </w:r>
          </w:p>
        </w:tc>
        <w:tc>
          <w:tcPr>
            <w:tcW w:w="4601" w:type="dxa"/>
          </w:tcPr>
          <w:p w:rsidR="00F14695" w:rsidRPr="00D311AC" w:rsidRDefault="00F14695" w:rsidP="00D311AC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D311AC"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  <w:t>090-7785-9273</w:t>
            </w:r>
          </w:p>
        </w:tc>
      </w:tr>
    </w:tbl>
    <w:p w:rsidR="00F14695" w:rsidRDefault="00F14695" w:rsidP="0042230F">
      <w:pPr>
        <w:overflowPunct w:val="0"/>
        <w:textAlignment w:val="baseline"/>
        <w:rPr>
          <w:rFonts w:ascii="Times New Roman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</w:p>
    <w:p w:rsidR="00F14695" w:rsidRDefault="00F14695" w:rsidP="0042230F">
      <w:pPr>
        <w:overflowPunct w:val="0"/>
        <w:textAlignment w:val="baseline"/>
        <w:rPr>
          <w:rFonts w:ascii="Times New Roman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参加校確認の都合上，</w:t>
      </w:r>
      <w:r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上表の</w:t>
      </w: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必要事項（男子・女子チーム参加</w:t>
      </w:r>
      <w:r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は</w:t>
      </w: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○×で）を記入し，</w:t>
      </w: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各郡市駅伝専門部長の先生まで</w:t>
      </w:r>
      <w:r w:rsidRPr="0042230F">
        <w:rPr>
          <w:rFonts w:ascii="Times New Roman" w:hAnsi="Times New Roman" w:cs="ＭＳ 明朝"/>
          <w:b/>
          <w:bCs/>
          <w:color w:val="000000"/>
          <w:spacing w:val="2"/>
          <w:kern w:val="0"/>
          <w:sz w:val="32"/>
          <w:szCs w:val="32"/>
        </w:rPr>
        <w:t>FAX</w:t>
      </w: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で報告して下さい。よろしくお願いします。</w:t>
      </w:r>
    </w:p>
    <w:p w:rsidR="00F14695" w:rsidRPr="0042230F" w:rsidRDefault="00F14695" w:rsidP="0042230F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申込み期日：１月２０日（金</w:t>
      </w: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）必着厳守</w:t>
      </w:r>
    </w:p>
    <w:p w:rsidR="00F14695" w:rsidRPr="003F165A" w:rsidRDefault="00F14695" w:rsidP="0041029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tbl>
      <w:tblPr>
        <w:tblW w:w="5980" w:type="dxa"/>
        <w:jc w:val="center"/>
        <w:tblCellMar>
          <w:left w:w="99" w:type="dxa"/>
          <w:right w:w="99" w:type="dxa"/>
        </w:tblCellMar>
        <w:tblLook w:val="00A0"/>
      </w:tblPr>
      <w:tblGrid>
        <w:gridCol w:w="1278"/>
        <w:gridCol w:w="1728"/>
        <w:gridCol w:w="1119"/>
        <w:gridCol w:w="1844"/>
        <w:gridCol w:w="11"/>
      </w:tblGrid>
      <w:tr w:rsidR="00F14695" w:rsidRPr="00D311AC" w:rsidTr="0032240D">
        <w:trPr>
          <w:gridAfter w:val="1"/>
          <w:wAfter w:w="11" w:type="dxa"/>
          <w:trHeight w:val="480"/>
          <w:jc w:val="center"/>
        </w:trPr>
        <w:tc>
          <w:tcPr>
            <w:tcW w:w="5969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F14695" w:rsidRPr="00982BAB" w:rsidRDefault="00F14695" w:rsidP="0032240D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3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県中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体連</w:t>
            </w: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 xml:space="preserve">　駅伝部　郡市専門</w:t>
            </w: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部長一覧</w:t>
            </w:r>
          </w:p>
        </w:tc>
      </w:tr>
      <w:tr w:rsidR="00F14695" w:rsidRPr="00D311AC" w:rsidTr="0032240D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郡市名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専門部長</w:t>
            </w: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氏名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勤務校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  <w:t>FAX</w:t>
            </w: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番号</w:t>
            </w:r>
          </w:p>
        </w:tc>
      </w:tr>
      <w:tr w:rsidR="00F14695" w:rsidRPr="00D311AC" w:rsidTr="0032240D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鳴門市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賀好</w:t>
            </w:r>
            <w:r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行彦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E23957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18"/>
                <w:szCs w:val="18"/>
              </w:rPr>
            </w:pPr>
            <w:r w:rsidRPr="00E23957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18"/>
                <w:szCs w:val="18"/>
              </w:rPr>
              <w:t>鳴門市第二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088-685</w:t>
            </w:r>
            <w:r w:rsidRPr="00982BAB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-</w:t>
            </w: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7912</w:t>
            </w:r>
          </w:p>
        </w:tc>
      </w:tr>
      <w:tr w:rsidR="00F14695" w:rsidRPr="00D311AC" w:rsidTr="0032240D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徳島市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杉本　心之介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徳島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088-623</w:t>
            </w:r>
            <w:r w:rsidRPr="00982BAB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-</w:t>
            </w: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1475</w:t>
            </w:r>
          </w:p>
        </w:tc>
      </w:tr>
      <w:tr w:rsidR="00F14695" w:rsidRPr="00D311AC" w:rsidTr="0032240D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小松島市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黒田　咲智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小松島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0885-33-3431</w:t>
            </w:r>
          </w:p>
        </w:tc>
      </w:tr>
      <w:tr w:rsidR="00F14695" w:rsidRPr="00D311AC" w:rsidTr="0032240D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阿南市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松田　尭人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福井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0884-34-2234</w:t>
            </w:r>
          </w:p>
        </w:tc>
      </w:tr>
      <w:tr w:rsidR="00F14695" w:rsidRPr="00D311AC" w:rsidTr="0032240D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吉野川市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松永　貴史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鴨島</w:t>
            </w: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東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0883-24-8556</w:t>
            </w:r>
          </w:p>
        </w:tc>
      </w:tr>
      <w:tr w:rsidR="00F14695" w:rsidRPr="00D311AC" w:rsidTr="0032240D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阿波市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竹下　康啓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土成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088-695-2190</w:t>
            </w:r>
          </w:p>
        </w:tc>
      </w:tr>
      <w:tr w:rsidR="00F14695" w:rsidRPr="00D311AC" w:rsidTr="0032240D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美馬市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長江　秀樹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三島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0883-55-0286</w:t>
            </w:r>
          </w:p>
        </w:tc>
      </w:tr>
      <w:tr w:rsidR="00F14695" w:rsidRPr="00D311AC" w:rsidTr="0032240D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三好市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平尾　昌彦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池田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0883-72-2139</w:t>
            </w:r>
          </w:p>
        </w:tc>
      </w:tr>
      <w:tr w:rsidR="00F14695" w:rsidRPr="00D311AC" w:rsidTr="0032240D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名西郡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松浦　雄大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高浦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088-674</w:t>
            </w:r>
            <w:r w:rsidRPr="00982BAB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-1</w:t>
            </w: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282</w:t>
            </w:r>
          </w:p>
        </w:tc>
      </w:tr>
      <w:tr w:rsidR="00F14695" w:rsidRPr="00D311AC" w:rsidTr="0032240D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美馬郡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仁尾　芳人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半田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0883-64-4111</w:t>
            </w:r>
          </w:p>
        </w:tc>
      </w:tr>
      <w:tr w:rsidR="00F14695" w:rsidRPr="00D311AC" w:rsidTr="0032240D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那賀郡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長町　真一朗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木頭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0884-68-2675</w:t>
            </w:r>
          </w:p>
        </w:tc>
      </w:tr>
      <w:tr w:rsidR="00F14695" w:rsidRPr="00D311AC" w:rsidTr="0032240D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板野郡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白川　悟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松茂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088-699</w:t>
            </w:r>
            <w:r w:rsidRPr="00982BAB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-</w:t>
            </w: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6353</w:t>
            </w:r>
          </w:p>
        </w:tc>
      </w:tr>
      <w:tr w:rsidR="00F14695" w:rsidRPr="00D311AC" w:rsidTr="0032240D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三好郡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森　幸子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三加茂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0883-82-3133</w:t>
            </w:r>
          </w:p>
        </w:tc>
      </w:tr>
      <w:tr w:rsidR="00F14695" w:rsidRPr="00D311AC" w:rsidTr="0032240D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海部郡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冨浦　廣志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日和佐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0884-74-7053</w:t>
            </w:r>
          </w:p>
        </w:tc>
      </w:tr>
      <w:tr w:rsidR="00F14695" w:rsidRPr="00D311AC" w:rsidTr="0032240D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名東郡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橋本　滋</w:t>
            </w:r>
            <w:bookmarkStart w:id="0" w:name="_GoBack"/>
            <w:bookmarkEnd w:id="0"/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2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2"/>
              </w:rPr>
              <w:t>佐那河内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088-679-2612</w:t>
            </w:r>
          </w:p>
        </w:tc>
      </w:tr>
      <w:tr w:rsidR="00F14695" w:rsidRPr="00D311AC" w:rsidTr="0032240D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勝浦郡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桂　正明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上勝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695" w:rsidRPr="00982BAB" w:rsidRDefault="00F14695" w:rsidP="0051162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0885-44-6033</w:t>
            </w:r>
          </w:p>
        </w:tc>
      </w:tr>
    </w:tbl>
    <w:p w:rsidR="00F14695" w:rsidRPr="003F165A" w:rsidRDefault="00F14695"/>
    <w:sectPr w:rsidR="00F14695" w:rsidRPr="003F165A" w:rsidSect="00A829A7">
      <w:pgSz w:w="11906" w:h="16838"/>
      <w:pgMar w:top="1985" w:right="1701" w:bottom="1701" w:left="1701" w:header="720" w:footer="720" w:gutter="0"/>
      <w:pgNumType w:start="1"/>
      <w:cols w:space="720"/>
      <w:noEndnote/>
      <w:docGrid w:type="linesAndChars" w:linePitch="383" w:charSpace="4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4695" w:rsidRDefault="00F14695" w:rsidP="0042230F">
      <w:r>
        <w:separator/>
      </w:r>
    </w:p>
  </w:endnote>
  <w:endnote w:type="continuationSeparator" w:id="0">
    <w:p w:rsidR="00F14695" w:rsidRDefault="00F14695" w:rsidP="004223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P創英角ﾎﾟｯﾌﾟ体">
    <w:panose1 w:val="040B0A00000000000000"/>
    <w:charset w:val="80"/>
    <w:family w:val="moder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4695" w:rsidRDefault="00F14695" w:rsidP="0042230F">
      <w:r>
        <w:separator/>
      </w:r>
    </w:p>
  </w:footnote>
  <w:footnote w:type="continuationSeparator" w:id="0">
    <w:p w:rsidR="00F14695" w:rsidRDefault="00F14695" w:rsidP="004223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40"/>
  <w:drawingGridHorizontalSpacing w:val="106"/>
  <w:drawingGridVerticalSpacing w:val="383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F165A"/>
    <w:rsid w:val="00013E01"/>
    <w:rsid w:val="00113A67"/>
    <w:rsid w:val="00173F6A"/>
    <w:rsid w:val="001D0416"/>
    <w:rsid w:val="001E0199"/>
    <w:rsid w:val="00291928"/>
    <w:rsid w:val="0032240D"/>
    <w:rsid w:val="00370AE1"/>
    <w:rsid w:val="003E39BE"/>
    <w:rsid w:val="003F165A"/>
    <w:rsid w:val="0041029E"/>
    <w:rsid w:val="0042230F"/>
    <w:rsid w:val="004575E5"/>
    <w:rsid w:val="004835A0"/>
    <w:rsid w:val="00504E5D"/>
    <w:rsid w:val="00511626"/>
    <w:rsid w:val="005179CE"/>
    <w:rsid w:val="00591B9C"/>
    <w:rsid w:val="007A27D6"/>
    <w:rsid w:val="007B04F7"/>
    <w:rsid w:val="00937B40"/>
    <w:rsid w:val="00947884"/>
    <w:rsid w:val="00982BAB"/>
    <w:rsid w:val="009A43CF"/>
    <w:rsid w:val="00A829A7"/>
    <w:rsid w:val="00AE2B88"/>
    <w:rsid w:val="00CC5AA4"/>
    <w:rsid w:val="00D06B1A"/>
    <w:rsid w:val="00D311AC"/>
    <w:rsid w:val="00D52C9C"/>
    <w:rsid w:val="00D66D33"/>
    <w:rsid w:val="00DA12E3"/>
    <w:rsid w:val="00DF4D0B"/>
    <w:rsid w:val="00E008C2"/>
    <w:rsid w:val="00E23957"/>
    <w:rsid w:val="00E23BD5"/>
    <w:rsid w:val="00E47783"/>
    <w:rsid w:val="00F14695"/>
    <w:rsid w:val="00FD3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75E5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F165A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42230F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42230F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2230F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2230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852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2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3</Pages>
  <Words>130</Words>
  <Characters>741</Characters>
  <Application>Microsoft Office Outlook</Application>
  <DocSecurity>0</DocSecurity>
  <Lines>0</Lines>
  <Paragraphs>0</Paragraphs>
  <ScaleCrop>false</ScaleCrop>
  <Company>naruto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ＦＡＸ送信票</dc:title>
  <dc:subject/>
  <dc:creator>ooasa-km11</dc:creator>
  <cp:keywords/>
  <dc:description/>
  <cp:lastModifiedBy>sumitomo</cp:lastModifiedBy>
  <cp:revision>2</cp:revision>
  <cp:lastPrinted>2013-08-25T08:34:00Z</cp:lastPrinted>
  <dcterms:created xsi:type="dcterms:W3CDTF">2016-12-16T12:58:00Z</dcterms:created>
  <dcterms:modified xsi:type="dcterms:W3CDTF">2016-12-16T12:58:00Z</dcterms:modified>
</cp:coreProperties>
</file>