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0E7" w:rsidRDefault="00E560E7" w:rsidP="0041029E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F165A">
        <w:rPr>
          <w:rFonts w:ascii="ＭＳ 明朝" w:eastAsia="HGP創英角ﾎﾟｯﾌﾟ体" w:hAnsi="Times New Roman" w:cs="HGP創英角ﾎﾟｯﾌﾟ体" w:hint="eastAsia"/>
          <w:color w:val="000000"/>
          <w:spacing w:val="4"/>
          <w:kern w:val="0"/>
          <w:sz w:val="80"/>
          <w:szCs w:val="80"/>
        </w:rPr>
        <w:t>ＦＡＸ送信票</w:t>
      </w:r>
    </w:p>
    <w:p w:rsidR="00E560E7" w:rsidRDefault="00E560E7" w:rsidP="003F165A">
      <w:pPr>
        <w:overflowPunct w:val="0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28"/>
          <w:szCs w:val="28"/>
        </w:rPr>
      </w:pP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男子第６７回・女子第２７</w:t>
      </w:r>
      <w:r w:rsidRPr="0041029E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 xml:space="preserve">回徳島県中学校駅伝競走大会　兼　</w:t>
      </w:r>
    </w:p>
    <w:p w:rsidR="00E560E7" w:rsidRPr="0041029E" w:rsidRDefault="00E560E7" w:rsidP="003F165A">
      <w:pPr>
        <w:overflowPunct w:val="0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28"/>
          <w:szCs w:val="28"/>
          <w:lang w:eastAsia="zh-CN"/>
        </w:rPr>
      </w:pP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第２４</w:t>
      </w:r>
      <w:r w:rsidRPr="0041029E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回全国中学校駅伝競走大会徳島県予選　　参加校確認</w:t>
      </w:r>
    </w:p>
    <w:p w:rsidR="00E560E7" w:rsidRDefault="00E560E7" w:rsidP="003F165A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  <w:lang w:eastAsia="zh-CN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626"/>
        <w:gridCol w:w="4601"/>
      </w:tblGrid>
      <w:tr w:rsidR="00E560E7" w:rsidRPr="001C69D8" w:rsidTr="001C69D8">
        <w:trPr>
          <w:jc w:val="center"/>
        </w:trPr>
        <w:tc>
          <w:tcPr>
            <w:tcW w:w="3626" w:type="dxa"/>
            <w:vAlign w:val="center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郡市名</w:t>
            </w:r>
          </w:p>
        </w:tc>
        <w:tc>
          <w:tcPr>
            <w:tcW w:w="4601" w:type="dxa"/>
          </w:tcPr>
          <w:p w:rsidR="00E560E7" w:rsidRPr="001C69D8" w:rsidRDefault="00E560E7" w:rsidP="001C69D8">
            <w:pPr>
              <w:overflowPunct w:val="0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E560E7" w:rsidRPr="001C69D8" w:rsidTr="001C69D8">
        <w:trPr>
          <w:jc w:val="center"/>
        </w:trPr>
        <w:tc>
          <w:tcPr>
            <w:tcW w:w="3626" w:type="dxa"/>
            <w:vAlign w:val="center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中学校</w:t>
            </w:r>
          </w:p>
        </w:tc>
        <w:tc>
          <w:tcPr>
            <w:tcW w:w="4601" w:type="dxa"/>
          </w:tcPr>
          <w:p w:rsidR="00E560E7" w:rsidRPr="001C69D8" w:rsidRDefault="00E560E7" w:rsidP="001C69D8">
            <w:pPr>
              <w:overflowPunct w:val="0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E560E7" w:rsidRPr="001C69D8" w:rsidTr="001C69D8">
        <w:trPr>
          <w:jc w:val="center"/>
        </w:trPr>
        <w:tc>
          <w:tcPr>
            <w:tcW w:w="3626" w:type="dxa"/>
            <w:vAlign w:val="center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男子</w:t>
            </w:r>
          </w:p>
        </w:tc>
        <w:tc>
          <w:tcPr>
            <w:tcW w:w="4601" w:type="dxa"/>
          </w:tcPr>
          <w:p w:rsidR="00E560E7" w:rsidRPr="001C69D8" w:rsidRDefault="00E560E7" w:rsidP="001C69D8">
            <w:pPr>
              <w:overflowPunct w:val="0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E560E7" w:rsidRPr="001C69D8" w:rsidTr="001C69D8">
        <w:trPr>
          <w:jc w:val="center"/>
        </w:trPr>
        <w:tc>
          <w:tcPr>
            <w:tcW w:w="3626" w:type="dxa"/>
            <w:vAlign w:val="center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女子</w:t>
            </w:r>
          </w:p>
        </w:tc>
        <w:tc>
          <w:tcPr>
            <w:tcW w:w="4601" w:type="dxa"/>
          </w:tcPr>
          <w:p w:rsidR="00E560E7" w:rsidRPr="001C69D8" w:rsidRDefault="00E560E7" w:rsidP="001C69D8">
            <w:pPr>
              <w:overflowPunct w:val="0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E560E7" w:rsidRPr="001C69D8" w:rsidTr="001C69D8">
        <w:trPr>
          <w:jc w:val="center"/>
        </w:trPr>
        <w:tc>
          <w:tcPr>
            <w:tcW w:w="3626" w:type="dxa"/>
            <w:vAlign w:val="center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担当者氏名</w:t>
            </w:r>
          </w:p>
        </w:tc>
        <w:tc>
          <w:tcPr>
            <w:tcW w:w="4601" w:type="dxa"/>
          </w:tcPr>
          <w:p w:rsidR="00E560E7" w:rsidRPr="001C69D8" w:rsidRDefault="00E560E7" w:rsidP="001C69D8">
            <w:pPr>
              <w:overflowPunct w:val="0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E560E7" w:rsidRPr="001C69D8" w:rsidTr="001C69D8">
        <w:trPr>
          <w:jc w:val="center"/>
        </w:trPr>
        <w:tc>
          <w:tcPr>
            <w:tcW w:w="3626" w:type="dxa"/>
            <w:vAlign w:val="center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緊急連絡先</w:t>
            </w:r>
          </w:p>
        </w:tc>
        <w:tc>
          <w:tcPr>
            <w:tcW w:w="4601" w:type="dxa"/>
          </w:tcPr>
          <w:p w:rsidR="00E560E7" w:rsidRPr="001C69D8" w:rsidRDefault="00E560E7" w:rsidP="001C69D8">
            <w:pPr>
              <w:overflowPunct w:val="0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</w:tbl>
    <w:p w:rsidR="00E560E7" w:rsidRDefault="00E560E7" w:rsidP="003F165A">
      <w:pPr>
        <w:overflowPunct w:val="0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</w:p>
    <w:p w:rsidR="00E560E7" w:rsidRDefault="00E560E7" w:rsidP="00A829A7">
      <w:pPr>
        <w:overflowPunct w:val="0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参加校確認の都合上，</w:t>
      </w: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上表の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必要事項（男子・女子チーム参加</w:t>
      </w: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は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○×で）を記入し，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各郡市駅伝専門部長の先生まで</w:t>
      </w:r>
      <w:r w:rsidRPr="0042230F">
        <w:rPr>
          <w:rFonts w:ascii="Times New Roman" w:hAnsi="Times New Roman" w:cs="ＭＳ 明朝"/>
          <w:b/>
          <w:bCs/>
          <w:color w:val="000000"/>
          <w:spacing w:val="2"/>
          <w:kern w:val="0"/>
          <w:sz w:val="32"/>
          <w:szCs w:val="32"/>
        </w:rPr>
        <w:t>FAX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で報告して下さい。よろしくお願いします。</w:t>
      </w:r>
    </w:p>
    <w:p w:rsidR="00E560E7" w:rsidRPr="0042230F" w:rsidRDefault="00E560E7" w:rsidP="0042230F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申込み期日</w:t>
      </w: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：１０月</w:t>
      </w:r>
      <w:bookmarkStart w:id="0" w:name="_GoBack"/>
      <w:bookmarkEnd w:id="0"/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３１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日（月）必着厳守</w:t>
      </w:r>
    </w:p>
    <w:p w:rsidR="00E560E7" w:rsidRDefault="00E560E7" w:rsidP="0042230F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3F165A">
        <w:rPr>
          <w:rFonts w:ascii="ＭＳ 明朝" w:eastAsia="HGP創英角ﾎﾟｯﾌﾟ体" w:hAnsi="Times New Roman" w:cs="HGP創英角ﾎﾟｯﾌﾟ体" w:hint="eastAsia"/>
          <w:color w:val="000000"/>
          <w:spacing w:val="4"/>
          <w:kern w:val="0"/>
          <w:sz w:val="80"/>
          <w:szCs w:val="80"/>
        </w:rPr>
        <w:t>ＦＡＸ送信票</w:t>
      </w:r>
      <w:r>
        <w:rPr>
          <w:rFonts w:ascii="ＭＳ 明朝" w:eastAsia="HGP創英角ﾎﾟｯﾌﾟ体" w:hAnsi="Times New Roman" w:cs="HGP創英角ﾎﾟｯﾌﾟ体" w:hint="eastAsia"/>
          <w:color w:val="000000"/>
          <w:spacing w:val="4"/>
          <w:kern w:val="0"/>
          <w:sz w:val="80"/>
          <w:szCs w:val="80"/>
        </w:rPr>
        <w:t xml:space="preserve">（例）　</w:t>
      </w:r>
    </w:p>
    <w:p w:rsidR="00E560E7" w:rsidRDefault="00E560E7" w:rsidP="0042230F">
      <w:pPr>
        <w:overflowPunct w:val="0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28"/>
          <w:szCs w:val="28"/>
        </w:rPr>
      </w:pP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男子第６７回・女子第２７</w:t>
      </w:r>
      <w:r w:rsidRPr="0041029E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 xml:space="preserve">回徳島県中学校駅伝競走大会　兼　</w:t>
      </w:r>
    </w:p>
    <w:p w:rsidR="00E560E7" w:rsidRPr="0041029E" w:rsidRDefault="00E560E7" w:rsidP="0042230F">
      <w:pPr>
        <w:overflowPunct w:val="0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28"/>
          <w:szCs w:val="28"/>
          <w:lang w:eastAsia="zh-CN"/>
        </w:rPr>
      </w:pP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第２４</w:t>
      </w:r>
      <w:r w:rsidRPr="0041029E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回全国中学校駅伝競走大会徳島県予選　　参加校確認</w:t>
      </w:r>
    </w:p>
    <w:p w:rsidR="00E560E7" w:rsidRDefault="00E560E7" w:rsidP="0042230F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  <w:lang w:eastAsia="zh-CN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626"/>
        <w:gridCol w:w="4601"/>
      </w:tblGrid>
      <w:tr w:rsidR="00E560E7" w:rsidRPr="001C69D8" w:rsidTr="001C69D8">
        <w:trPr>
          <w:jc w:val="center"/>
        </w:trPr>
        <w:tc>
          <w:tcPr>
            <w:tcW w:w="3626" w:type="dxa"/>
            <w:vAlign w:val="center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郡市名</w:t>
            </w:r>
          </w:p>
        </w:tc>
        <w:tc>
          <w:tcPr>
            <w:tcW w:w="4601" w:type="dxa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板野郡</w:t>
            </w:r>
          </w:p>
        </w:tc>
      </w:tr>
      <w:tr w:rsidR="00E560E7" w:rsidRPr="001C69D8" w:rsidTr="001C69D8">
        <w:trPr>
          <w:jc w:val="center"/>
        </w:trPr>
        <w:tc>
          <w:tcPr>
            <w:tcW w:w="3626" w:type="dxa"/>
            <w:vAlign w:val="center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中学校</w:t>
            </w:r>
          </w:p>
        </w:tc>
        <w:tc>
          <w:tcPr>
            <w:tcW w:w="4601" w:type="dxa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松茂中学校</w:t>
            </w:r>
          </w:p>
        </w:tc>
      </w:tr>
      <w:tr w:rsidR="00E560E7" w:rsidRPr="001C69D8" w:rsidTr="001C69D8">
        <w:trPr>
          <w:jc w:val="center"/>
        </w:trPr>
        <w:tc>
          <w:tcPr>
            <w:tcW w:w="3626" w:type="dxa"/>
            <w:vAlign w:val="center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男子</w:t>
            </w:r>
          </w:p>
        </w:tc>
        <w:tc>
          <w:tcPr>
            <w:tcW w:w="4601" w:type="dxa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○</w:t>
            </w:r>
          </w:p>
        </w:tc>
      </w:tr>
      <w:tr w:rsidR="00E560E7" w:rsidRPr="001C69D8" w:rsidTr="001C69D8">
        <w:trPr>
          <w:jc w:val="center"/>
        </w:trPr>
        <w:tc>
          <w:tcPr>
            <w:tcW w:w="3626" w:type="dxa"/>
            <w:vAlign w:val="center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女子</w:t>
            </w:r>
          </w:p>
        </w:tc>
        <w:tc>
          <w:tcPr>
            <w:tcW w:w="4601" w:type="dxa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×</w:t>
            </w:r>
          </w:p>
        </w:tc>
      </w:tr>
      <w:tr w:rsidR="00E560E7" w:rsidRPr="001C69D8" w:rsidTr="001C69D8">
        <w:trPr>
          <w:jc w:val="center"/>
        </w:trPr>
        <w:tc>
          <w:tcPr>
            <w:tcW w:w="3626" w:type="dxa"/>
            <w:vAlign w:val="center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担当者氏名</w:t>
            </w:r>
          </w:p>
        </w:tc>
        <w:tc>
          <w:tcPr>
            <w:tcW w:w="4601" w:type="dxa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白川　悟</w:t>
            </w:r>
          </w:p>
        </w:tc>
      </w:tr>
      <w:tr w:rsidR="00E560E7" w:rsidRPr="001C69D8" w:rsidTr="001C69D8">
        <w:trPr>
          <w:jc w:val="center"/>
        </w:trPr>
        <w:tc>
          <w:tcPr>
            <w:tcW w:w="3626" w:type="dxa"/>
            <w:vAlign w:val="center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 w:hint="eastAsia"/>
                <w:color w:val="000000"/>
                <w:spacing w:val="2"/>
                <w:kern w:val="0"/>
                <w:sz w:val="64"/>
                <w:szCs w:val="64"/>
              </w:rPr>
              <w:t>緊急連絡先</w:t>
            </w:r>
          </w:p>
        </w:tc>
        <w:tc>
          <w:tcPr>
            <w:tcW w:w="4601" w:type="dxa"/>
          </w:tcPr>
          <w:p w:rsidR="00E560E7" w:rsidRPr="001C69D8" w:rsidRDefault="00E560E7" w:rsidP="001C69D8">
            <w:pPr>
              <w:overflowPunct w:val="0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</w:pPr>
            <w:r w:rsidRPr="001C69D8">
              <w:rPr>
                <w:rFonts w:ascii="ＭＳ ゴシック" w:eastAsia="ＭＳ ゴシック" w:hAnsi="ＭＳ ゴシック"/>
                <w:color w:val="000000"/>
                <w:spacing w:val="2"/>
                <w:kern w:val="0"/>
                <w:sz w:val="64"/>
                <w:szCs w:val="64"/>
              </w:rPr>
              <w:t>090-7785-9273</w:t>
            </w:r>
          </w:p>
        </w:tc>
      </w:tr>
    </w:tbl>
    <w:p w:rsidR="00E560E7" w:rsidRDefault="00E560E7" w:rsidP="0042230F">
      <w:pPr>
        <w:overflowPunct w:val="0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</w:p>
    <w:p w:rsidR="00E560E7" w:rsidRDefault="00E560E7" w:rsidP="0042230F">
      <w:pPr>
        <w:overflowPunct w:val="0"/>
        <w:textAlignment w:val="baseline"/>
        <w:rPr>
          <w:rFonts w:ascii="Times New Roman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参加校確認の都合上，</w:t>
      </w: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上表の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必要事項（男子・女子チーム参加</w:t>
      </w: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は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○×で）を記入し，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各郡市駅伝専門部長の先生まで</w:t>
      </w:r>
      <w:r w:rsidRPr="0042230F">
        <w:rPr>
          <w:rFonts w:ascii="Times New Roman" w:hAnsi="Times New Roman" w:cs="ＭＳ 明朝"/>
          <w:b/>
          <w:bCs/>
          <w:color w:val="000000"/>
          <w:spacing w:val="2"/>
          <w:kern w:val="0"/>
          <w:sz w:val="32"/>
          <w:szCs w:val="32"/>
        </w:rPr>
        <w:t>FAX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で報告して下さい。よろしくお願いします。</w:t>
      </w:r>
    </w:p>
    <w:p w:rsidR="00E560E7" w:rsidRPr="0042230F" w:rsidRDefault="00E560E7" w:rsidP="0042230F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申込み期日：１０月２６</w:t>
      </w:r>
      <w:r w:rsidRPr="0042230F">
        <w:rPr>
          <w:rFonts w:ascii="Times New Roman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日（月）必着厳守</w:t>
      </w:r>
    </w:p>
    <w:tbl>
      <w:tblPr>
        <w:tblW w:w="5980" w:type="dxa"/>
        <w:jc w:val="center"/>
        <w:tblCellMar>
          <w:left w:w="99" w:type="dxa"/>
          <w:right w:w="99" w:type="dxa"/>
        </w:tblCellMar>
        <w:tblLook w:val="00A0"/>
      </w:tblPr>
      <w:tblGrid>
        <w:gridCol w:w="1278"/>
        <w:gridCol w:w="1728"/>
        <w:gridCol w:w="1119"/>
        <w:gridCol w:w="1844"/>
        <w:gridCol w:w="11"/>
      </w:tblGrid>
      <w:tr w:rsidR="00E560E7" w:rsidRPr="001C69D8" w:rsidTr="00A829A7">
        <w:trPr>
          <w:gridAfter w:val="1"/>
          <w:wAfter w:w="11" w:type="dxa"/>
          <w:trHeight w:val="480"/>
          <w:jc w:val="center"/>
        </w:trPr>
        <w:tc>
          <w:tcPr>
            <w:tcW w:w="596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県中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体連</w:t>
            </w: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 xml:space="preserve">　駅伝部　郡市専門</w:t>
            </w: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部長一覧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982BAB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郡市名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専門部長</w:t>
            </w: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勤務校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982BAB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  <w:t>FAX</w:t>
            </w: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番号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鳴門市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賀好</w:t>
            </w:r>
            <w:r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行彦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E23957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18"/>
                <w:szCs w:val="18"/>
              </w:rPr>
            </w:pPr>
            <w:r w:rsidRPr="00E23957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18"/>
                <w:szCs w:val="18"/>
              </w:rPr>
              <w:t>鳴門市第二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088-685</w:t>
            </w: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7912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徳島市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杉本　心之介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徳島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088-623</w:t>
            </w: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1475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小松島市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黒田　咲智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小松島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0885-33-3431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阿南市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松田　尭人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福井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0884-34-2234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吉野川市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松永　貴史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鴨島</w:t>
            </w: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東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8E347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0883-24-8556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阿波市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竹下　康啓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土成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088-695-2190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美馬市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長江　秀樹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三島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0883-55-0286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三好市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平尾　昌彦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池田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033A0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0883-72-2139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名西郡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松浦　雄大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高浦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088-674</w:t>
            </w: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-1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282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美馬郡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仁尾　芳人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半田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0883-64-4111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那賀郡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長町　真一朗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木頭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0884-68-2675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板野郡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白川　悟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松茂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8E347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088-699</w:t>
            </w: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6353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三好郡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森　幸子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三加茂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0883-82-3133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海部郡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冨浦　廣志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日和佐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0884-74-7053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名東郡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橋本　滋茂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2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2"/>
              </w:rPr>
              <w:t>佐那河内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088-679-2612</w:t>
            </w:r>
          </w:p>
        </w:tc>
      </w:tr>
      <w:tr w:rsidR="00E560E7" w:rsidRPr="001C69D8" w:rsidTr="00A829A7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勝浦郡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桂　正明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60E7" w:rsidRPr="00982BAB" w:rsidRDefault="00E560E7" w:rsidP="00A829A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上勝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60E7" w:rsidRPr="00982BAB" w:rsidRDefault="00E560E7" w:rsidP="00AE2B8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0885-44-6033</w:t>
            </w:r>
          </w:p>
        </w:tc>
      </w:tr>
    </w:tbl>
    <w:p w:rsidR="00E560E7" w:rsidRPr="003F165A" w:rsidRDefault="00E560E7" w:rsidP="0041029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E560E7" w:rsidRPr="003F165A" w:rsidRDefault="00E560E7"/>
    <w:sectPr w:rsidR="00E560E7" w:rsidRPr="003F165A" w:rsidSect="00A829A7">
      <w:pgSz w:w="11906" w:h="16838"/>
      <w:pgMar w:top="1985" w:right="1701" w:bottom="1701" w:left="1701" w:header="720" w:footer="720" w:gutter="0"/>
      <w:pgNumType w:start="1"/>
      <w:cols w:space="720"/>
      <w:noEndnote/>
      <w:docGrid w:type="linesAndChars" w:linePitch="383" w:charSpace="4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60E7" w:rsidRDefault="00E560E7" w:rsidP="0042230F">
      <w:r>
        <w:separator/>
      </w:r>
    </w:p>
  </w:endnote>
  <w:endnote w:type="continuationSeparator" w:id="0">
    <w:p w:rsidR="00E560E7" w:rsidRDefault="00E560E7" w:rsidP="004223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60E7" w:rsidRDefault="00E560E7" w:rsidP="0042230F">
      <w:r>
        <w:separator/>
      </w:r>
    </w:p>
  </w:footnote>
  <w:footnote w:type="continuationSeparator" w:id="0">
    <w:p w:rsidR="00E560E7" w:rsidRDefault="00E560E7" w:rsidP="004223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40"/>
  <w:drawingGridHorizontalSpacing w:val="106"/>
  <w:drawingGridVerticalSpacing w:val="383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165A"/>
    <w:rsid w:val="00033A00"/>
    <w:rsid w:val="000E3BF8"/>
    <w:rsid w:val="00113A67"/>
    <w:rsid w:val="00164EB9"/>
    <w:rsid w:val="001A0E3F"/>
    <w:rsid w:val="001C69D8"/>
    <w:rsid w:val="001D0416"/>
    <w:rsid w:val="001F6930"/>
    <w:rsid w:val="003275AA"/>
    <w:rsid w:val="003E39BE"/>
    <w:rsid w:val="003F165A"/>
    <w:rsid w:val="0041029E"/>
    <w:rsid w:val="0042230F"/>
    <w:rsid w:val="004575E5"/>
    <w:rsid w:val="005A15B6"/>
    <w:rsid w:val="005F1F1D"/>
    <w:rsid w:val="00802E65"/>
    <w:rsid w:val="008E3474"/>
    <w:rsid w:val="00982BAB"/>
    <w:rsid w:val="009A43CF"/>
    <w:rsid w:val="00A829A7"/>
    <w:rsid w:val="00AE2B88"/>
    <w:rsid w:val="00D06B1A"/>
    <w:rsid w:val="00DA12E3"/>
    <w:rsid w:val="00DF4D0B"/>
    <w:rsid w:val="00E23957"/>
    <w:rsid w:val="00E560E7"/>
    <w:rsid w:val="00F034A6"/>
    <w:rsid w:val="00F367B5"/>
    <w:rsid w:val="00FD3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5E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F165A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2230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2230F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2230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223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18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3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3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136</Words>
  <Characters>780</Characters>
  <Application>Microsoft Office Outlook</Application>
  <DocSecurity>0</DocSecurity>
  <Lines>0</Lines>
  <Paragraphs>0</Paragraphs>
  <ScaleCrop>false</ScaleCrop>
  <Company>naruto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ＦＡＸ送信票</dc:title>
  <dc:subject/>
  <dc:creator>ooasa-km11</dc:creator>
  <cp:keywords/>
  <dc:description/>
  <cp:lastModifiedBy>sumitomo</cp:lastModifiedBy>
  <cp:revision>2</cp:revision>
  <cp:lastPrinted>2013-08-25T08:34:00Z</cp:lastPrinted>
  <dcterms:created xsi:type="dcterms:W3CDTF">2016-09-20T12:36:00Z</dcterms:created>
  <dcterms:modified xsi:type="dcterms:W3CDTF">2016-09-20T12:36:00Z</dcterms:modified>
</cp:coreProperties>
</file>